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C229D" w14:textId="2679F8B5" w:rsidR="00CB1555" w:rsidRDefault="00DE4A1E" w:rsidP="00CB1555">
      <w:pPr>
        <w:pStyle w:val="ISAFTitle"/>
      </w:pPr>
      <w:r>
        <w:t xml:space="preserve">Urgent </w:t>
      </w:r>
      <w:r w:rsidR="00CB1555">
        <w:t>submissionS</w:t>
      </w:r>
      <w:r w:rsidR="008D2436">
        <w:t xml:space="preserve">: </w:t>
      </w:r>
      <w:r>
        <w:t>2021 Mid-Year Meeting</w:t>
      </w:r>
      <w:r w:rsidR="00CB1555">
        <w:t xml:space="preserve"> </w:t>
      </w:r>
    </w:p>
    <w:p w14:paraId="78B8B3FA" w14:textId="0A275DD6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 xml:space="preserve">is </w:t>
      </w:r>
      <w:r w:rsidRPr="006E4417">
        <w:rPr>
          <w:rStyle w:val="ISAFNormalboldChar"/>
          <w:szCs w:val="22"/>
          <w:u w:val="single"/>
        </w:rPr>
        <w:t>12:00 hours UTC on 1</w:t>
      </w:r>
      <w:r w:rsidR="00DE4A1E">
        <w:rPr>
          <w:rStyle w:val="ISAFNormalboldChar"/>
          <w:szCs w:val="22"/>
          <w:u w:val="single"/>
        </w:rPr>
        <w:t>9 March 2021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23479F62" w14:textId="32A7A6F9" w:rsidR="00DE4A1E" w:rsidRDefault="00DE4A1E" w:rsidP="00CB1555">
      <w:pPr>
        <w:pStyle w:val="ISAFNormal"/>
        <w:rPr>
          <w:szCs w:val="22"/>
        </w:rPr>
      </w:pPr>
      <w:r>
        <w:rPr>
          <w:szCs w:val="22"/>
        </w:rPr>
        <w:t>In accordance with Regulation 15.6(b) o</w:t>
      </w:r>
      <w:r w:rsidRPr="00DE4A1E">
        <w:rPr>
          <w:szCs w:val="22"/>
        </w:rPr>
        <w:t>nly urgent submissions may be considered at a Mid-Year meeting. The Board shall determine whether a submission is urgent</w:t>
      </w:r>
    </w:p>
    <w:p w14:paraId="60DD80F1" w14:textId="77777777" w:rsidR="00CB1555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60763E">
        <w:rPr>
          <w:szCs w:val="22"/>
        </w:rPr>
        <w:t xml:space="preserve">  </w:t>
      </w:r>
    </w:p>
    <w:p w14:paraId="2CA898F6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5B00CF10" w14:textId="77777777" w:rsidR="00CB1555" w:rsidRPr="00265D21" w:rsidRDefault="00265D21" w:rsidP="00265D21">
      <w:pPr>
        <w:pStyle w:val="ISAFNormalUnderline"/>
      </w:pPr>
      <w:bookmarkStart w:id="0" w:name="_Hlk485801948"/>
      <w:r w:rsidRPr="00265D21">
        <w:t>World Sailing has published guidance on submissions on its website.  You are strongly recommended to read this guidance before making a submission.</w:t>
      </w:r>
    </w:p>
    <w:p w14:paraId="49146D68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2FB60B65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75DFE8A5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29ED02AB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048C365D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120E31E7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459D3386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1D8DA058" w14:textId="77777777" w:rsidTr="006E4417">
        <w:trPr>
          <w:trHeight w:hRule="exact" w:val="668"/>
        </w:trPr>
        <w:tc>
          <w:tcPr>
            <w:tcW w:w="9724" w:type="dxa"/>
          </w:tcPr>
          <w:p w14:paraId="3ACE75E5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71220035" w14:textId="77777777" w:rsidTr="006E4417">
        <w:trPr>
          <w:trHeight w:hRule="exact" w:val="468"/>
        </w:trPr>
        <w:tc>
          <w:tcPr>
            <w:tcW w:w="9724" w:type="dxa"/>
          </w:tcPr>
          <w:p w14:paraId="5D4D14C0" w14:textId="77777777" w:rsidR="00CB1555" w:rsidRPr="006E4417" w:rsidRDefault="00CB1555" w:rsidP="0060763E">
            <w:pPr>
              <w:pStyle w:val="ISAFNormalbold"/>
            </w:pPr>
            <w:r w:rsidRPr="006E4417">
              <w:t>Position:</w:t>
            </w:r>
            <w:r w:rsidR="003A1860" w:rsidRPr="006E4417">
              <w:t xml:space="preserve"> </w:t>
            </w:r>
            <w:r w:rsidR="003A1860" w:rsidRPr="006E4417">
              <w:br/>
            </w:r>
          </w:p>
        </w:tc>
      </w:tr>
      <w:tr w:rsidR="00CB1555" w:rsidRPr="00F65421" w14:paraId="7C31BBAA" w14:textId="77777777" w:rsidTr="006E4417">
        <w:trPr>
          <w:trHeight w:hRule="exact" w:val="490"/>
        </w:trPr>
        <w:tc>
          <w:tcPr>
            <w:tcW w:w="9724" w:type="dxa"/>
          </w:tcPr>
          <w:p w14:paraId="406EF820" w14:textId="77777777" w:rsidR="00CB1555" w:rsidRPr="006E4417" w:rsidRDefault="00CB1555" w:rsidP="0060763E">
            <w:pPr>
              <w:pStyle w:val="ISAFNormalbold"/>
            </w:pPr>
            <w:r w:rsidRPr="006E4417">
              <w:t>Contact email:</w:t>
            </w:r>
            <w:r w:rsidR="003A1860" w:rsidRPr="006E4417">
              <w:t xml:space="preserve"> </w:t>
            </w:r>
          </w:p>
        </w:tc>
      </w:tr>
      <w:tr w:rsidR="0060763E" w:rsidRPr="00F65421" w14:paraId="7CC1E3E5" w14:textId="77777777" w:rsidTr="0060763E">
        <w:trPr>
          <w:trHeight w:hRule="exact" w:val="2176"/>
        </w:trPr>
        <w:tc>
          <w:tcPr>
            <w:tcW w:w="9724" w:type="dxa"/>
            <w:vAlign w:val="top"/>
          </w:tcPr>
          <w:p w14:paraId="1AF95302" w14:textId="77777777" w:rsidR="0060763E" w:rsidRDefault="0060763E" w:rsidP="0060763E">
            <w:pPr>
              <w:pStyle w:val="ISAFNormalbold"/>
            </w:pPr>
            <w:r>
              <w:t>If you are making a submission which you are aware will be the same as one from another submitter(s), please provide details*:</w:t>
            </w:r>
          </w:p>
          <w:p w14:paraId="69F23D14" w14:textId="77777777" w:rsidR="0060763E" w:rsidRDefault="0060763E" w:rsidP="0060763E">
            <w:pPr>
              <w:pStyle w:val="ISAFNormalbold"/>
            </w:pPr>
          </w:p>
          <w:p w14:paraId="0D1E21CE" w14:textId="77777777" w:rsidR="0060763E" w:rsidRDefault="0060763E" w:rsidP="0060763E">
            <w:pPr>
              <w:pStyle w:val="ISAFNormalbold"/>
            </w:pPr>
          </w:p>
          <w:p w14:paraId="580380C6" w14:textId="77777777" w:rsidR="0060763E" w:rsidRPr="0060763E" w:rsidRDefault="0060763E" w:rsidP="0060763E">
            <w:pPr>
              <w:pStyle w:val="ISAFNormal"/>
            </w:pPr>
          </w:p>
          <w:p w14:paraId="19701AD4" w14:textId="77777777" w:rsidR="0060763E" w:rsidRPr="0060763E" w:rsidRDefault="0060763E" w:rsidP="0060763E">
            <w:pPr>
              <w:pStyle w:val="ISAFNormalbold"/>
              <w:rPr>
                <w:b w:val="0"/>
              </w:rPr>
            </w:pPr>
            <w:r>
              <w:rPr>
                <w:b w:val="0"/>
                <w:i/>
              </w:rPr>
              <w:t>* This is not mandatory but greatly assists the World Sailing Executive Office in cross-checking the submissions.</w:t>
            </w:r>
          </w:p>
        </w:tc>
      </w:tr>
      <w:tr w:rsidR="00CB1555" w:rsidRPr="00F65421" w14:paraId="76024992" w14:textId="77777777" w:rsidTr="006E4417">
        <w:trPr>
          <w:trHeight w:hRule="exact" w:val="1024"/>
        </w:trPr>
        <w:tc>
          <w:tcPr>
            <w:tcW w:w="9724" w:type="dxa"/>
          </w:tcPr>
          <w:p w14:paraId="3550C0D4" w14:textId="77777777" w:rsidR="00CB1555" w:rsidRPr="006E4417" w:rsidRDefault="00CB1555" w:rsidP="0060763E">
            <w:pPr>
              <w:pStyle w:val="ISAFNormalbold"/>
            </w:pPr>
            <w:r w:rsidRPr="006E4417"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t xml:space="preserve">: </w:t>
            </w:r>
            <w:r w:rsidRPr="006E441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instrText xml:space="preserve"> FORMCHECKBOX </w:instrText>
            </w:r>
            <w:r w:rsidR="00CE6AAF">
              <w:fldChar w:fldCharType="separate"/>
            </w:r>
            <w:r w:rsidRPr="006E4417">
              <w:fldChar w:fldCharType="end"/>
            </w:r>
            <w:r w:rsidRPr="006E4417">
              <w:t xml:space="preserve"> (forms where the box is not ticked will be returned to the submitter).</w:t>
            </w:r>
          </w:p>
        </w:tc>
      </w:tr>
      <w:tr w:rsidR="00CB1555" w:rsidRPr="00AB3194" w14:paraId="74003D06" w14:textId="77777777" w:rsidTr="006E4417">
        <w:trPr>
          <w:trHeight w:hRule="exact" w:val="754"/>
        </w:trPr>
        <w:tc>
          <w:tcPr>
            <w:tcW w:w="9724" w:type="dxa"/>
          </w:tcPr>
          <w:p w14:paraId="50CD6DF5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acknowledgment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4831F408" w14:textId="77777777" w:rsidR="00CB1555" w:rsidRDefault="00CB1555" w:rsidP="00CB1555">
      <w:pPr>
        <w:pStyle w:val="ISAFReference"/>
        <w:sectPr w:rsidR="00CB1555" w:rsidSect="000606A8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3F6BC3A1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243CC078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49B09249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15E8DA6E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1" w:name="Text12"/>
    <w:p w14:paraId="2110749F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1"/>
    </w:p>
    <w:p w14:paraId="0F56B641" w14:textId="77777777" w:rsidR="00F526C4" w:rsidRDefault="00F526C4" w:rsidP="00F526C4">
      <w:pPr>
        <w:pStyle w:val="ISAFNormal"/>
      </w:pPr>
    </w:p>
    <w:p w14:paraId="0C9AA1D3" w14:textId="77777777" w:rsidR="00F526C4" w:rsidRDefault="00F526C4" w:rsidP="00265D21">
      <w:pPr>
        <w:pStyle w:val="ISAFNormalUnderline"/>
      </w:pPr>
      <w:r>
        <w:t>Proposal</w:t>
      </w:r>
    </w:p>
    <w:p w14:paraId="233ED6B3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3CBF4999" w14:textId="77777777" w:rsidR="00F526C4" w:rsidRDefault="00F526C4" w:rsidP="00265D21">
      <w:pPr>
        <w:pStyle w:val="ISAFNormalUnderline"/>
      </w:pPr>
    </w:p>
    <w:p w14:paraId="117751BE" w14:textId="77777777" w:rsidR="00F526C4" w:rsidRDefault="00F526C4" w:rsidP="00265D21">
      <w:pPr>
        <w:pStyle w:val="ISAFNormalUnderline"/>
      </w:pPr>
      <w:r>
        <w:t>Current Position</w:t>
      </w:r>
    </w:p>
    <w:p w14:paraId="2987B3BA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5606A7E8" w14:textId="77777777" w:rsidR="00F526C4" w:rsidRDefault="00F526C4" w:rsidP="00265D21">
      <w:pPr>
        <w:pStyle w:val="ISAFNormalUnderline"/>
      </w:pPr>
    </w:p>
    <w:p w14:paraId="5864581B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1C94E212" w14:textId="77777777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3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16B19359" w14:textId="77777777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56E89C3" w14:textId="77777777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CA7BBCE" w14:textId="77777777" w:rsidR="00D571E8" w:rsidRDefault="00D571E8" w:rsidP="00BF5A42">
      <w:pPr>
        <w:pStyle w:val="ISAFNormal"/>
      </w:pPr>
    </w:p>
    <w:p w14:paraId="79DCAFFD" w14:textId="77777777" w:rsidR="00E020B2" w:rsidRDefault="00E020B2" w:rsidP="00E020B2">
      <w:pPr>
        <w:pStyle w:val="ISAFNormal"/>
      </w:pPr>
    </w:p>
    <w:p w14:paraId="22587B51" w14:textId="77777777" w:rsidR="00E020B2" w:rsidRDefault="00E020B2" w:rsidP="00E020B2">
      <w:pPr>
        <w:pStyle w:val="ISAFNormal"/>
      </w:pPr>
    </w:p>
    <w:p w14:paraId="377F9663" w14:textId="77777777" w:rsidR="00E020B2" w:rsidRDefault="00E020B2" w:rsidP="00E020B2">
      <w:pPr>
        <w:pStyle w:val="ISAFNormal"/>
      </w:pPr>
    </w:p>
    <w:p w14:paraId="34B92424" w14:textId="77777777" w:rsidR="0060763E" w:rsidRDefault="0060763E" w:rsidP="00E020B2">
      <w:pPr>
        <w:pStyle w:val="ISAFNormal"/>
      </w:pPr>
    </w:p>
    <w:p w14:paraId="3DAC3A31" w14:textId="77777777" w:rsidR="0060763E" w:rsidRDefault="0060763E" w:rsidP="00E020B2">
      <w:pPr>
        <w:pStyle w:val="ISAFNormal"/>
      </w:pPr>
    </w:p>
    <w:p w14:paraId="13413DB9" w14:textId="77777777" w:rsidR="0060763E" w:rsidRDefault="0060763E" w:rsidP="00E020B2">
      <w:pPr>
        <w:pStyle w:val="ISAFNormal"/>
      </w:pPr>
    </w:p>
    <w:p w14:paraId="48E9A677" w14:textId="77777777" w:rsidR="0060763E" w:rsidRDefault="0060763E" w:rsidP="00E020B2">
      <w:pPr>
        <w:pStyle w:val="ISAFNormal"/>
      </w:pPr>
    </w:p>
    <w:p w14:paraId="46A40F47" w14:textId="77777777" w:rsidR="0060763E" w:rsidRDefault="0060763E" w:rsidP="00E020B2">
      <w:pPr>
        <w:pStyle w:val="ISAFNormal"/>
      </w:pPr>
    </w:p>
    <w:p w14:paraId="1EEAEDC9" w14:textId="77777777" w:rsidR="0060763E" w:rsidRDefault="0060763E" w:rsidP="00E020B2">
      <w:pPr>
        <w:pStyle w:val="ISAFNormal"/>
      </w:pPr>
    </w:p>
    <w:p w14:paraId="35B10D70" w14:textId="77777777" w:rsidR="00E020B2" w:rsidRDefault="00E020B2" w:rsidP="00E020B2">
      <w:pPr>
        <w:pStyle w:val="ISAFNormal"/>
      </w:pPr>
    </w:p>
    <w:sectPr w:rsidR="00E020B2" w:rsidSect="00245A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08224" w14:textId="77777777" w:rsidR="00DE4A1E" w:rsidRDefault="00DE4A1E">
      <w:r>
        <w:separator/>
      </w:r>
    </w:p>
  </w:endnote>
  <w:endnote w:type="continuationSeparator" w:id="0">
    <w:p w14:paraId="34F24808" w14:textId="77777777" w:rsidR="00DE4A1E" w:rsidRDefault="00DE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755FD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B46E5F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F01AC" w14:textId="77777777" w:rsidR="002D558F" w:rsidRDefault="002D55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E3319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17BBD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5D5E39" w14:textId="77777777" w:rsidR="00DE4A1E" w:rsidRDefault="00DE4A1E">
      <w:r>
        <w:separator/>
      </w:r>
    </w:p>
  </w:footnote>
  <w:footnote w:type="continuationSeparator" w:id="0">
    <w:p w14:paraId="7E53F8EE" w14:textId="77777777" w:rsidR="00DE4A1E" w:rsidRDefault="00DE4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7414A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AFFE0" wp14:editId="7DD7128E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1AA7F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AFFE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" filled="f" stroked="f">
              <v:textbox>
                <w:txbxContent>
                  <w:p w14:paraId="5371AA7F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7ABD4" w14:textId="77777777" w:rsidR="00617B22" w:rsidRDefault="00617B22" w:rsidP="00617B2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155358" w14:textId="77777777" w:rsidR="002D558F" w:rsidRDefault="002D55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88D73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EFDE27" wp14:editId="132A4EB8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047E74" w14:textId="77777777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6C42A8">
                            <w:rPr>
                              <w:rStyle w:val="ISAFSubmNumberChar"/>
                            </w:rPr>
                            <w:t>000-</w:t>
                          </w:r>
                          <w:r w:rsidR="00A029C8">
                            <w:rPr>
                              <w:rStyle w:val="ISAFSubmNumberChar"/>
                            </w:rPr>
                            <w:t>20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FDE2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" filled="f" stroked="f">
              <v:textbox>
                <w:txbxContent>
                  <w:p w14:paraId="76047E74" w14:textId="77777777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6C42A8">
                      <w:rPr>
                        <w:rStyle w:val="ISAFSubmNumberChar"/>
                      </w:rPr>
                      <w:t>000-</w:t>
                    </w:r>
                    <w:r w:rsidR="00A029C8">
                      <w:rPr>
                        <w:rStyle w:val="ISAFSubmNumberChar"/>
                      </w:rPr>
                      <w:t>20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AF952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91AA66F" wp14:editId="0755FD04">
              <wp:simplePos x="0" y="0"/>
              <wp:positionH relativeFrom="column">
                <wp:posOffset>4270198</wp:posOffset>
              </wp:positionH>
              <wp:positionV relativeFrom="paragraph">
                <wp:posOffset>-168113</wp:posOffset>
              </wp:positionV>
              <wp:extent cx="2500009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0009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A412D" w14:textId="02B02D55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 w:rsidR="00DE4A1E">
                            <w:rPr>
                              <w:rStyle w:val="ISAFSubmNumberChar"/>
                            </w:rPr>
                            <w:t>M</w:t>
                          </w:r>
                          <w:r w:rsidR="00E020B2">
                            <w:rPr>
                              <w:rStyle w:val="ISAFSubmNumberChar"/>
                            </w:rPr>
                            <w:t>00-</w:t>
                          </w:r>
                          <w:r w:rsidR="00A029C8">
                            <w:rPr>
                              <w:rStyle w:val="ISAFSubmNumberChar"/>
                            </w:rPr>
                            <w:t>2</w:t>
                          </w:r>
                          <w:r w:rsidR="00DE4A1E">
                            <w:rPr>
                              <w:rStyle w:val="ISAFSubmNumberChar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AA66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36.25pt;margin-top:-13.25pt;width:196.8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" filled="f" stroked="f">
              <v:textbox>
                <w:txbxContent>
                  <w:p w14:paraId="74FA412D" w14:textId="02B02D55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 w:rsidR="00DE4A1E">
                      <w:rPr>
                        <w:rStyle w:val="ISAFSubmNumberChar"/>
                      </w:rPr>
                      <w:t>M</w:t>
                    </w:r>
                    <w:r w:rsidR="00E020B2">
                      <w:rPr>
                        <w:rStyle w:val="ISAFSubmNumberChar"/>
                      </w:rPr>
                      <w:t>00-</w:t>
                    </w:r>
                    <w:r w:rsidR="00A029C8">
                      <w:rPr>
                        <w:rStyle w:val="ISAFSubmNumberChar"/>
                      </w:rPr>
                      <w:t>2</w:t>
                    </w:r>
                    <w:r w:rsidR="00DE4A1E">
                      <w:rPr>
                        <w:rStyle w:val="ISAFSubmNumberChar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797B8CB6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A1E"/>
    <w:rsid w:val="000606A8"/>
    <w:rsid w:val="00090B42"/>
    <w:rsid w:val="000E41FF"/>
    <w:rsid w:val="0012559A"/>
    <w:rsid w:val="001A1F42"/>
    <w:rsid w:val="00245A70"/>
    <w:rsid w:val="00265D21"/>
    <w:rsid w:val="002A6044"/>
    <w:rsid w:val="002D558F"/>
    <w:rsid w:val="00314A1E"/>
    <w:rsid w:val="003A1860"/>
    <w:rsid w:val="00475437"/>
    <w:rsid w:val="004D3D3A"/>
    <w:rsid w:val="0059119B"/>
    <w:rsid w:val="0060763E"/>
    <w:rsid w:val="00617B22"/>
    <w:rsid w:val="00682BBA"/>
    <w:rsid w:val="006842E8"/>
    <w:rsid w:val="006C42A8"/>
    <w:rsid w:val="006E22BD"/>
    <w:rsid w:val="006E4417"/>
    <w:rsid w:val="00750916"/>
    <w:rsid w:val="007741BE"/>
    <w:rsid w:val="007B4588"/>
    <w:rsid w:val="007D5544"/>
    <w:rsid w:val="008009BF"/>
    <w:rsid w:val="00812450"/>
    <w:rsid w:val="008C5DCE"/>
    <w:rsid w:val="008D2436"/>
    <w:rsid w:val="008E6182"/>
    <w:rsid w:val="00900420"/>
    <w:rsid w:val="009A46EC"/>
    <w:rsid w:val="009B677C"/>
    <w:rsid w:val="00A029C8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E6AAF"/>
    <w:rsid w:val="00CF5D09"/>
    <w:rsid w:val="00D009D3"/>
    <w:rsid w:val="00D11AA4"/>
    <w:rsid w:val="00D35B72"/>
    <w:rsid w:val="00D571E8"/>
    <w:rsid w:val="00DB6770"/>
    <w:rsid w:val="00DB7BDF"/>
    <w:rsid w:val="00DE4265"/>
    <w:rsid w:val="00DE4A1E"/>
    <w:rsid w:val="00E0018F"/>
    <w:rsid w:val="00E020B2"/>
    <w:rsid w:val="00E04F89"/>
    <w:rsid w:val="00F3468A"/>
    <w:rsid w:val="00F526C4"/>
    <w:rsid w:val="00F61827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405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rsid w:val="0060763E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rsid w:val="0060763E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0F129-1A8F-DF4F-868D-A35ECDA4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2021%20MYM%20Submission%20Template.dotx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Alastair Fox</dc:creator>
  <cp:lastModifiedBy>Alastair Fox</cp:lastModifiedBy>
  <cp:revision>2</cp:revision>
  <cp:lastPrinted>2014-08-06T14:10:00Z</cp:lastPrinted>
  <dcterms:created xsi:type="dcterms:W3CDTF">2021-02-25T09:00:00Z</dcterms:created>
  <dcterms:modified xsi:type="dcterms:W3CDTF">2021-02-25T09:00:00Z</dcterms:modified>
</cp:coreProperties>
</file>